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a3"/>
        <w:tblW w:w="10320" w:type="dxa"/>
        <w:tblLook w:val="04A0" w:firstRow="1" w:lastRow="0" w:firstColumn="1" w:lastColumn="0" w:noHBand="0" w:noVBand="1"/>
      </w:tblPr>
      <w:tblGrid>
        <w:gridCol w:w="5160"/>
        <w:gridCol w:w="5160"/>
      </w:tblGrid>
      <w:tr w:rsidR="004C599D" w:rsidRPr="009370DD" w14:paraId="4D56FD97" w14:textId="77777777" w:rsidTr="0070026A">
        <w:trPr>
          <w:trHeight w:hRule="exact" w:val="3119"/>
        </w:trPr>
        <w:tc>
          <w:tcPr>
            <w:tcW w:w="5160" w:type="dxa"/>
          </w:tcPr>
          <w:p w14:paraId="3BFA4E11" w14:textId="2585CB39" w:rsidR="004C599D" w:rsidRPr="009370DD" w:rsidRDefault="008F63E9" w:rsidP="00C66924">
            <w:pPr>
              <w:rPr>
                <w:rFonts w:asciiTheme="minorEastAsia" w:eastAsiaTheme="minorEastAsia"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38272" behindDoc="1" locked="0" layoutInCell="1" allowOverlap="1" wp14:anchorId="7728BCA5" wp14:editId="4FCA4D9E">
                  <wp:simplePos x="0" y="0"/>
                  <wp:positionH relativeFrom="column">
                    <wp:posOffset>3209925</wp:posOffset>
                  </wp:positionH>
                  <wp:positionV relativeFrom="paragraph">
                    <wp:posOffset>1972310</wp:posOffset>
                  </wp:positionV>
                  <wp:extent cx="1512570" cy="1977390"/>
                  <wp:effectExtent l="0" t="0" r="0" b="3810"/>
                  <wp:wrapNone/>
                  <wp:docPr id="224" name="図 2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97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>
              <w:rPr>
                <w:noProof/>
              </w:rPr>
              <w:drawing>
                <wp:anchor distT="0" distB="0" distL="114300" distR="114300" simplePos="0" relativeHeight="251625984" behindDoc="1" locked="0" layoutInCell="1" allowOverlap="1" wp14:anchorId="5937D1B7" wp14:editId="088DB140">
                  <wp:simplePos x="0" y="0"/>
                  <wp:positionH relativeFrom="column">
                    <wp:posOffset>3209925</wp:posOffset>
                  </wp:positionH>
                  <wp:positionV relativeFrom="paragraph">
                    <wp:posOffset>635</wp:posOffset>
                  </wp:positionV>
                  <wp:extent cx="1512570" cy="1977390"/>
                  <wp:effectExtent l="0" t="0" r="0" b="3810"/>
                  <wp:wrapNone/>
                  <wp:docPr id="7" name="図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97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4C599D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22912" behindDoc="0" locked="0" layoutInCell="1" allowOverlap="1" wp14:anchorId="4957B730" wp14:editId="1A0BA6DB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387" name="グループ化 3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38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8D990D5" w14:textId="77777777" w:rsidR="004C599D" w:rsidRPr="009370DD" w:rsidRDefault="004C599D" w:rsidP="0070026A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38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202B902" w14:textId="77777777" w:rsidR="004C599D" w:rsidRPr="009370DD" w:rsidRDefault="004C599D" w:rsidP="0070026A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730985F" w14:textId="77777777" w:rsidR="004C599D" w:rsidRPr="009370DD" w:rsidRDefault="004C599D" w:rsidP="0070026A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1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B06F5B6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750D15B7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1206FC14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310142A4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957B730" id="グループ化 387" o:spid="_x0000_s1026" style="position:absolute;left:0;text-align:left;margin-left:125.8pt;margin-top:18.95pt;width:126.25pt;height:120.55pt;z-index:251622912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テキスト ボックス 2" o:spid="_x0000_s1027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" stroked="f">
                        <v:textbox inset="0,0,0,0">
                          <w:txbxContent>
                            <w:p w14:paraId="78D990D5" w14:textId="77777777" w:rsidR="004C599D" w:rsidRPr="009370DD" w:rsidRDefault="004C599D" w:rsidP="0070026A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2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" stroked="f">
                        <v:textbox style="mso-fit-shape-to-text:t" inset="0,0,0,0">
                          <w:txbxContent>
                            <w:p w14:paraId="0202B902" w14:textId="77777777" w:rsidR="004C599D" w:rsidRPr="009370DD" w:rsidRDefault="004C599D" w:rsidP="0070026A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29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" stroked="f">
                        <v:textbox style="mso-fit-shape-to-text:t" inset="0,0,0,0">
                          <w:txbxContent>
                            <w:p w14:paraId="2730985F" w14:textId="77777777" w:rsidR="004C599D" w:rsidRPr="009370DD" w:rsidRDefault="004C599D" w:rsidP="0070026A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0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" stroked="f">
                        <v:textbox inset="0,0,0,0">
                          <w:txbxContent>
                            <w:p w14:paraId="1B06F5B6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750D15B7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1206FC14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310142A4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160" w:type="dxa"/>
          </w:tcPr>
          <w:p w14:paraId="0C91B846" w14:textId="0984549C" w:rsidR="004C599D" w:rsidRPr="009370DD" w:rsidRDefault="004C599D" w:rsidP="00DD0D0A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18816" behindDoc="0" locked="0" layoutInCell="1" allowOverlap="1" wp14:anchorId="4CF81815" wp14:editId="64C0CBFF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7269875" w14:textId="77777777" w:rsidR="004C599D" w:rsidRPr="009370DD" w:rsidRDefault="004C599D" w:rsidP="0070026A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0A4A49F" w14:textId="77777777" w:rsidR="004C599D" w:rsidRPr="009370DD" w:rsidRDefault="004C599D" w:rsidP="0070026A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7B2186F" w14:textId="77777777" w:rsidR="004C599D" w:rsidRPr="009370DD" w:rsidRDefault="004C599D" w:rsidP="0070026A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2E243C1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0D4E020E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04B19CBF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2CD6EDB5" w14:textId="77777777" w:rsidR="004C599D" w:rsidRPr="009370DD" w:rsidRDefault="004C599D" w:rsidP="0070026A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4CF81815" id="グループ化 2" o:spid="_x0000_s1031" style="position:absolute;left:0;text-align:left;margin-left:125.8pt;margin-top:18.95pt;width:126.25pt;height:120.55pt;z-index:251618816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">
                      <v:shape id="テキスト ボックス 2" o:spid="_x0000_s1032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" stroked="f">
                        <v:textbox inset="0,0,0,0">
                          <w:txbxContent>
                            <w:p w14:paraId="27269875" w14:textId="77777777" w:rsidR="004C599D" w:rsidRPr="009370DD" w:rsidRDefault="004C599D" w:rsidP="0070026A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" stroked="f">
                        <v:textbox style="mso-fit-shape-to-text:t" inset="0,0,0,0">
                          <w:txbxContent>
                            <w:p w14:paraId="50A4A49F" w14:textId="77777777" w:rsidR="004C599D" w:rsidRPr="009370DD" w:rsidRDefault="004C599D" w:rsidP="0070026A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4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" stroked="f">
                        <v:textbox style="mso-fit-shape-to-text:t" inset="0,0,0,0">
                          <w:txbxContent>
                            <w:p w14:paraId="17B2186F" w14:textId="77777777" w:rsidR="004C599D" w:rsidRPr="009370DD" w:rsidRDefault="004C599D" w:rsidP="0070026A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35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" stroked="f">
                        <v:textbox inset="0,0,0,0">
                          <w:txbxContent>
                            <w:p w14:paraId="12E243C1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0D4E020E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04B19CBF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2CD6EDB5" w14:textId="77777777" w:rsidR="004C599D" w:rsidRPr="009370DD" w:rsidRDefault="004C599D" w:rsidP="0070026A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E763B2" w:rsidRPr="009370DD" w14:paraId="67FA7D39" w14:textId="77777777" w:rsidTr="00426A17">
        <w:trPr>
          <w:trHeight w:hRule="exact" w:val="3119"/>
        </w:trPr>
        <w:tc>
          <w:tcPr>
            <w:tcW w:w="5160" w:type="dxa"/>
          </w:tcPr>
          <w:p w14:paraId="6517E58E" w14:textId="0AFAFAA6" w:rsidR="00E763B2" w:rsidRPr="009370DD" w:rsidRDefault="008F63E9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54656" behindDoc="1" locked="0" layoutInCell="1" allowOverlap="1" wp14:anchorId="0A776F04" wp14:editId="7D6B627E">
                  <wp:simplePos x="0" y="0"/>
                  <wp:positionH relativeFrom="column">
                    <wp:posOffset>3209925</wp:posOffset>
                  </wp:positionH>
                  <wp:positionV relativeFrom="paragraph">
                    <wp:posOffset>1972945</wp:posOffset>
                  </wp:positionV>
                  <wp:extent cx="1512570" cy="1977390"/>
                  <wp:effectExtent l="0" t="0" r="0" b="3810"/>
                  <wp:wrapNone/>
                  <wp:docPr id="271" name="図 27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97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763B2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35200" behindDoc="0" locked="0" layoutInCell="1" allowOverlap="1" wp14:anchorId="6B71DAE1" wp14:editId="2574F8AA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1" name="グループ化 3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7E954B9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F5A0CA2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618EDCE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60423A7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67D86228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733A83FA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26E5F9CB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B71DAE1" id="_x0000_s1036" style="position:absolute;left:0;text-align:left;margin-left:125.8pt;margin-top:18.95pt;width:126.25pt;height:120.55pt;z-index:251635200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">
                      <v:shape id="テキスト ボックス 2" o:spid="_x0000_s1037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" stroked="f">
                        <v:textbox inset="0,0,0,0">
                          <w:txbxContent>
                            <w:p w14:paraId="17E954B9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3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" stroked="f">
                        <v:textbox style="mso-fit-shape-to-text:t" inset="0,0,0,0">
                          <w:txbxContent>
                            <w:p w14:paraId="2F5A0CA2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39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" stroked="f">
                        <v:textbox style="mso-fit-shape-to-text:t" inset="0,0,0,0">
                          <w:txbxContent>
                            <w:p w14:paraId="1618EDCE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0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" stroked="f">
                        <v:textbox inset="0,0,0,0">
                          <w:txbxContent>
                            <w:p w14:paraId="060423A7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67D86228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733A83FA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26E5F9CB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160" w:type="dxa"/>
          </w:tcPr>
          <w:p w14:paraId="60CE5E0A" w14:textId="7A2CD8CB" w:rsidR="00E763B2" w:rsidRPr="009370DD" w:rsidRDefault="00E763B2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29056" behindDoc="0" locked="0" layoutInCell="1" allowOverlap="1" wp14:anchorId="755BC015" wp14:editId="5BE4D858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6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F092EF9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B33563F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B9749ED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A5ACD14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487A3DF3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14A76A46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75A4AE7B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755BC015" id="_x0000_s1041" style="position:absolute;left:0;text-align:left;margin-left:125.8pt;margin-top:18.95pt;width:126.25pt;height:120.55pt;z-index:251629056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">
                      <v:shape id="テキスト ボックス 2" o:spid="_x0000_s1042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" stroked="f">
                        <v:textbox inset="0,0,0,0">
                          <w:txbxContent>
                            <w:p w14:paraId="7F092EF9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" stroked="f">
                        <v:textbox style="mso-fit-shape-to-text:t" inset="0,0,0,0">
                          <w:txbxContent>
                            <w:p w14:paraId="4B33563F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4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" stroked="f">
                        <v:textbox style="mso-fit-shape-to-text:t" inset="0,0,0,0">
                          <w:txbxContent>
                            <w:p w14:paraId="5B9749ED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45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" stroked="f">
                        <v:textbox inset="0,0,0,0">
                          <w:txbxContent>
                            <w:p w14:paraId="3A5ACD14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487A3DF3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14A76A46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75A4AE7B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E763B2" w:rsidRPr="009370DD" w14:paraId="2373475E" w14:textId="77777777" w:rsidTr="00426A17">
        <w:trPr>
          <w:trHeight w:hRule="exact" w:val="3119"/>
        </w:trPr>
        <w:tc>
          <w:tcPr>
            <w:tcW w:w="5160" w:type="dxa"/>
          </w:tcPr>
          <w:p w14:paraId="57CD8E49" w14:textId="7E450648" w:rsidR="00E763B2" w:rsidRPr="009370DD" w:rsidRDefault="008F63E9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75136" behindDoc="1" locked="0" layoutInCell="1" allowOverlap="1" wp14:anchorId="4CAE3CBF" wp14:editId="0E6BF265">
                  <wp:simplePos x="0" y="0"/>
                  <wp:positionH relativeFrom="column">
                    <wp:posOffset>3209925</wp:posOffset>
                  </wp:positionH>
                  <wp:positionV relativeFrom="paragraph">
                    <wp:posOffset>1973580</wp:posOffset>
                  </wp:positionV>
                  <wp:extent cx="1512570" cy="1977390"/>
                  <wp:effectExtent l="0" t="0" r="0" b="3810"/>
                  <wp:wrapNone/>
                  <wp:docPr id="287" name="図 28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97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763B2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0560" behindDoc="0" locked="0" layoutInCell="1" allowOverlap="1" wp14:anchorId="07908169" wp14:editId="401A53D7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25" name="グループ化 3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2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A22CA76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2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49C1FDFA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AC45EC7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2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0887EB0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7F70E386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28D597B9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252A5A6B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7908169" id="_x0000_s1046" style="position:absolute;left:0;text-align:left;margin-left:125.8pt;margin-top:18.95pt;width:126.25pt;height:120.55pt;z-index:251650560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">
                      <v:shape id="テキスト ボックス 2" o:spid="_x0000_s1047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" stroked="f">
                        <v:textbox inset="0,0,0,0">
                          <w:txbxContent>
                            <w:p w14:paraId="7A22CA76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4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49C1FDFA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49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" stroked="f">
                        <v:textbox style="mso-fit-shape-to-text:t" inset="0,0,0,0">
                          <w:txbxContent>
                            <w:p w14:paraId="5AC45EC7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0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" stroked="f">
                        <v:textbox inset="0,0,0,0">
                          <w:txbxContent>
                            <w:p w14:paraId="30887EB0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7F70E386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28D597B9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252A5A6B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160" w:type="dxa"/>
          </w:tcPr>
          <w:p w14:paraId="03D87E55" w14:textId="28958423" w:rsidR="00E763B2" w:rsidRPr="009370DD" w:rsidRDefault="00E763B2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42368" behindDoc="0" locked="0" layoutInCell="1" allowOverlap="1" wp14:anchorId="1F900D6B" wp14:editId="745F7FC2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30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6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24770F1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6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29228FD2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6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B60DEF4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69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1ACEAF0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41BDEBFA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2E12BA27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1F7C25F7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1F900D6B" id="_x0000_s1051" style="position:absolute;left:0;text-align:left;margin-left:125.8pt;margin-top:18.95pt;width:126.25pt;height:120.55pt;z-index:251642368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">
                      <v:shape id="テキスト ボックス 2" o:spid="_x0000_s1052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" stroked="f">
                        <v:textbox inset="0,0,0,0">
                          <w:txbxContent>
                            <w:p w14:paraId="524770F1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29228FD2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4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" stroked="f">
                        <v:textbox style="mso-fit-shape-to-text:t" inset="0,0,0,0">
                          <w:txbxContent>
                            <w:p w14:paraId="0B60DEF4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55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" stroked="f">
                        <v:textbox inset="0,0,0,0">
                          <w:txbxContent>
                            <w:p w14:paraId="61ACEAF0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41BDEBFA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2E12BA27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1F7C25F7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E763B2" w:rsidRPr="009370DD" w14:paraId="6990CDCE" w14:textId="77777777" w:rsidTr="00426A17">
        <w:trPr>
          <w:trHeight w:hRule="exact" w:val="3119"/>
        </w:trPr>
        <w:tc>
          <w:tcPr>
            <w:tcW w:w="5160" w:type="dxa"/>
          </w:tcPr>
          <w:p w14:paraId="6572711B" w14:textId="6B6F19A6" w:rsidR="00E763B2" w:rsidRPr="009370DD" w:rsidRDefault="008F63E9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noProof/>
              </w:rPr>
              <w:drawing>
                <wp:anchor distT="0" distB="0" distL="114300" distR="114300" simplePos="0" relativeHeight="251697664" behindDoc="1" locked="0" layoutInCell="1" allowOverlap="1" wp14:anchorId="6EAF83AA" wp14:editId="1C4FAF68">
                  <wp:simplePos x="0" y="0"/>
                  <wp:positionH relativeFrom="column">
                    <wp:posOffset>3209925</wp:posOffset>
                  </wp:positionH>
                  <wp:positionV relativeFrom="paragraph">
                    <wp:posOffset>1974215</wp:posOffset>
                  </wp:positionV>
                  <wp:extent cx="1512570" cy="1977390"/>
                  <wp:effectExtent l="0" t="0" r="0" b="3810"/>
                  <wp:wrapNone/>
                  <wp:docPr id="400" name="図 4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図 1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12570" cy="197739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E763B2"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70016" behindDoc="0" locked="0" layoutInCell="1" allowOverlap="1" wp14:anchorId="0DC6F2FF" wp14:editId="550C265C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72" name="グループ化 3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7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EB53708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7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E857A64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7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2399898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80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2646BEC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718D2F72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50622C23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61442124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0DC6F2FF" id="_x0000_s1056" style="position:absolute;left:0;text-align:left;margin-left:125.8pt;margin-top:18.95pt;width:126.25pt;height:120.55pt;z-index:251670016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">
                      <v:shape id="テキスト ボックス 2" o:spid="_x0000_s1057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" stroked="f">
                        <v:textbox inset="0,0,0,0">
                          <w:txbxContent>
                            <w:p w14:paraId="0EB53708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5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5E857A64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59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62399898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0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" stroked="f">
                        <v:textbox inset="0,0,0,0">
                          <w:txbxContent>
                            <w:p w14:paraId="52646BEC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718D2F72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50622C23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61442124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160" w:type="dxa"/>
          </w:tcPr>
          <w:p w14:paraId="726A0D65" w14:textId="452A2E75" w:rsidR="00E763B2" w:rsidRPr="009370DD" w:rsidRDefault="00E763B2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59776" behindDoc="0" locked="0" layoutInCell="1" allowOverlap="1" wp14:anchorId="3F01538A" wp14:editId="30EEB830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281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28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19D03FF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28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F7B8E9E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84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17908437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28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C18036B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0047E82E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61A2EB0D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4220305C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3F01538A" id="_x0000_s1061" style="position:absolute;left:0;text-align:left;margin-left:125.8pt;margin-top:18.95pt;width:126.25pt;height:120.55pt;z-index:251659776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">
                      <v:shape id="テキスト ボックス 2" o:spid="_x0000_s1062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" stroked="f">
                        <v:textbox inset="0,0,0,0">
                          <w:txbxContent>
                            <w:p w14:paraId="719D03FF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" stroked="f">
                        <v:textbox style="mso-fit-shape-to-text:t" inset="0,0,0,0">
                          <w:txbxContent>
                            <w:p w14:paraId="6F7B8E9E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4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" stroked="f">
                        <v:textbox style="mso-fit-shape-to-text:t" inset="0,0,0,0">
                          <w:txbxContent>
                            <w:p w14:paraId="17908437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65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" stroked="f">
                        <v:textbox inset="0,0,0,0">
                          <w:txbxContent>
                            <w:p w14:paraId="3C18036B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0047E82E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61A2EB0D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4220305C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  <w:tr w:rsidR="00E763B2" w:rsidRPr="009370DD" w14:paraId="7AD3DBA4" w14:textId="77777777" w:rsidTr="00426A17">
        <w:trPr>
          <w:trHeight w:hRule="exact" w:val="3119"/>
        </w:trPr>
        <w:tc>
          <w:tcPr>
            <w:tcW w:w="5160" w:type="dxa"/>
          </w:tcPr>
          <w:p w14:paraId="20CBDDF5" w14:textId="4A5BEA3F" w:rsidR="00E763B2" w:rsidRPr="009370DD" w:rsidRDefault="00E763B2" w:rsidP="00426A17">
            <w:pPr>
              <w:rPr>
                <w:rFonts w:asciiTheme="minorEastAsia" w:eastAsiaTheme="minorEastAsia" w:hAnsiTheme="minorEastAsia"/>
              </w:rPr>
            </w:pPr>
            <w:bookmarkStart w:id="0" w:name="_GoBack"/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91520" behindDoc="0" locked="0" layoutInCell="1" allowOverlap="1" wp14:anchorId="53CA8DB5" wp14:editId="17EA8D8F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384" name="グループ化 387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38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11CE839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38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3C6EB767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2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6232F304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3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38E543E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3642BA0C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38E82B03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3DC6E4F6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53CA8DB5" id="_x0000_s1066" style="position:absolute;left:0;text-align:left;margin-left:125.8pt;margin-top:18.95pt;width:126.25pt;height:120.55pt;z-index:251691520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">
                      <v:shape id="テキスト ボックス 2" o:spid="_x0000_s1067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" stroked="f">
                        <v:textbox inset="0,0,0,0">
                          <w:txbxContent>
                            <w:p w14:paraId="511CE839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68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" stroked="f">
                        <v:textbox style="mso-fit-shape-to-text:t" inset="0,0,0,0">
                          <w:txbxContent>
                            <w:p w14:paraId="3C6EB767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69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" stroked="f">
                        <v:textbox style="mso-fit-shape-to-text:t" inset="0,0,0,0">
                          <w:txbxContent>
                            <w:p w14:paraId="6232F304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0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" stroked="f">
                        <v:textbox inset="0,0,0,0">
                          <w:txbxContent>
                            <w:p w14:paraId="738E543E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3642BA0C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38E82B03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3DC6E4F6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5160" w:type="dxa"/>
          </w:tcPr>
          <w:p w14:paraId="480ECCCE" w14:textId="2E9A2AF7" w:rsidR="00E763B2" w:rsidRPr="009370DD" w:rsidRDefault="00E763B2" w:rsidP="00426A17">
            <w:pPr>
              <w:rPr>
                <w:rFonts w:asciiTheme="minorEastAsia" w:eastAsiaTheme="minorEastAsia" w:hAnsiTheme="minorEastAsia"/>
              </w:rPr>
            </w:pPr>
            <w:r>
              <w:rPr>
                <w:rFonts w:asciiTheme="minorEastAsia" w:eastAsiaTheme="minorEastAsia" w:hAnsiTheme="minorEastAsia"/>
                <w:noProof/>
              </w:rPr>
              <mc:AlternateContent>
                <mc:Choice Requires="wpg">
                  <w:drawing>
                    <wp:anchor distT="0" distB="0" distL="114300" distR="114300" simplePos="0" relativeHeight="251680256" behindDoc="0" locked="0" layoutInCell="1" allowOverlap="1" wp14:anchorId="648A176D" wp14:editId="20B19873">
                      <wp:simplePos x="0" y="0"/>
                      <wp:positionH relativeFrom="column">
                        <wp:posOffset>1597604</wp:posOffset>
                      </wp:positionH>
                      <wp:positionV relativeFrom="paragraph">
                        <wp:posOffset>240665</wp:posOffset>
                      </wp:positionV>
                      <wp:extent cx="1603375" cy="1530688"/>
                      <wp:effectExtent l="0" t="0" r="0" b="0"/>
                      <wp:wrapNone/>
                      <wp:docPr id="394" name="グループ化 2"/>
                      <wp:cNvGraphicFramePr/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1603375" cy="1530688"/>
                                <a:chOff x="0" y="0"/>
                                <a:chExt cx="1603375" cy="1530688"/>
                              </a:xfrm>
                            </wpg:grpSpPr>
                            <wps:wsp>
                              <wps:cNvPr id="395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516577"/>
                                  <a:ext cx="1560830" cy="41529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03008E9" w14:textId="77777777" w:rsidR="00E763B2" w:rsidRPr="009370DD" w:rsidRDefault="00E763B2" w:rsidP="00E763B2">
                                    <w:pPr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 xml:space="preserve">宮 崎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32"/>
                                        <w:szCs w:val="16"/>
                                      </w:rPr>
                                      <w:t xml:space="preserve"> 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32"/>
                                        <w:szCs w:val="16"/>
                                      </w:rPr>
                                      <w:t>太 郎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ctr" anchorCtr="0" upright="1">
                                <a:noAutofit/>
                              </wps:bodyPr>
                            </wps:wsp>
                            <wps:wsp>
                              <wps:cNvPr id="396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1240790" cy="254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74F970AF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宮崎市 企画財政部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cr/>
                                      <w:t>企画政策課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7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480951"/>
                                  <a:ext cx="1240790" cy="1270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580DA432" w14:textId="77777777" w:rsidR="00E763B2" w:rsidRPr="009370DD" w:rsidRDefault="00E763B2" w:rsidP="00E763B2">
                                    <w:pPr>
                                      <w:spacing w:line="200" w:lineRule="exact"/>
                                      <w:rPr>
                                        <w:rFonts w:asciiTheme="minorEastAsia" w:eastAsiaTheme="minorEastAsia" w:hAnsiTheme="minorEastAsia"/>
                                        <w:sz w:val="16"/>
                                        <w:szCs w:val="16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6"/>
                                        <w:szCs w:val="16"/>
                                      </w:rPr>
                                      <w:t>主任主事</w:t>
                                    </w: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spAutoFit/>
                              </wps:bodyPr>
                            </wps:wsp>
                            <wps:wsp>
                              <wps:cNvPr id="398" name="テキスト ボックス 2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1211283"/>
                                  <a:ext cx="1603375" cy="319405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xtLst>
                                  <a:ext uri="{91240B29-F687-4f45-9708-019B960494DF}">
        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</a:extLst>
                              </wps:spPr>
                              <wps:txbx>
                                <w:txbxContent>
                                  <w:p w14:paraId="0B7AE3CD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〒880-8505 宮崎県宮崎市橘通西1丁目1番1号</w:t>
                                    </w:r>
                                  </w:p>
                                  <w:p w14:paraId="0481DFE1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電話：0985-21-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1711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 xml:space="preserve"> F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AX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：0985-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31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-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6557</w:t>
                                    </w:r>
                                  </w:p>
                                  <w:p w14:paraId="05767B41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  <w:r w:rsidRPr="009370DD">
                                      <w:rPr>
                                        <w:rFonts w:asciiTheme="minorEastAsia" w:eastAsiaTheme="minorEastAsia" w:hAnsiTheme="minorEastAsia" w:hint="eastAsia"/>
                                        <w:sz w:val="11"/>
                                        <w:szCs w:val="11"/>
                                      </w:rPr>
                                      <w:t>E-Mail：</w:t>
                                    </w:r>
                                    <w:r w:rsidRPr="009370DD"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  <w:t>01kikaku@city.miyazaki.miyazaki.jp</w:t>
                                    </w:r>
                                  </w:p>
                                  <w:p w14:paraId="2D632F27" w14:textId="77777777" w:rsidR="00E763B2" w:rsidRPr="009370DD" w:rsidRDefault="00E763B2" w:rsidP="00E763B2">
                                    <w:pPr>
                                      <w:spacing w:line="160" w:lineRule="exact"/>
                                      <w:rPr>
                                        <w:rFonts w:asciiTheme="minorEastAsia" w:eastAsiaTheme="minorEastAsia" w:hAnsiTheme="minorEastAsia"/>
                                        <w:sz w:val="11"/>
                                        <w:szCs w:val="11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</wp:anchor>
                  </w:drawing>
                </mc:Choice>
                <mc:Fallback>
                  <w:pict>
                    <v:group w14:anchorId="648A176D" id="_x0000_s1071" style="position:absolute;left:0;text-align:left;margin-left:125.8pt;margin-top:18.95pt;width:126.25pt;height:120.55pt;z-index:251680256" coordsize="16033,1530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">
                      <v:shape id="テキスト ボックス 2" o:spid="_x0000_s1072" type="#_x0000_t202" style="position:absolute;top:5165;width:15608;height:4153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" stroked="f">
                        <v:textbox inset="0,0,0,0">
                          <w:txbxContent>
                            <w:p w14:paraId="503008E9" w14:textId="77777777" w:rsidR="00E763B2" w:rsidRPr="009370DD" w:rsidRDefault="00E763B2" w:rsidP="00E763B2">
                              <w:pPr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 xml:space="preserve">宮 崎 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32"/>
                                  <w:szCs w:val="16"/>
                                </w:rPr>
                                <w:t xml:space="preserve"> 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32"/>
                                  <w:szCs w:val="16"/>
                                </w:rPr>
                                <w:t>太 郎</w:t>
                              </w:r>
                            </w:p>
                          </w:txbxContent>
                        </v:textbox>
                      </v:shape>
                      <v:shape id="テキスト ボックス 2" o:spid="_x0000_s1073" type="#_x0000_t202" style="position:absolute;width:12407;height:25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74F970AF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宮崎市 企画財政部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cr/>
                                <w:t>企画政策課</w:t>
                              </w:r>
                            </w:p>
                          </w:txbxContent>
                        </v:textbox>
                      </v:shape>
                      <v:shape id="テキスト ボックス 2" o:spid="_x0000_s1074" type="#_x0000_t202" style="position:absolute;top:4809;width:12407;height:127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" stroked="f">
                        <v:textbox style="mso-fit-shape-to-text:t" inset="0,0,0,0">
                          <w:txbxContent>
                            <w:p w14:paraId="580DA432" w14:textId="77777777" w:rsidR="00E763B2" w:rsidRPr="009370DD" w:rsidRDefault="00E763B2" w:rsidP="00E763B2">
                              <w:pPr>
                                <w:spacing w:line="200" w:lineRule="exact"/>
                                <w:rPr>
                                  <w:rFonts w:asciiTheme="minorEastAsia" w:eastAsiaTheme="minorEastAsia" w:hAnsiTheme="minorEastAsia"/>
                                  <w:sz w:val="16"/>
                                  <w:szCs w:val="16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6"/>
                                  <w:szCs w:val="16"/>
                                </w:rPr>
                                <w:t>主任主事</w:t>
                              </w:r>
                            </w:p>
                          </w:txbxContent>
                        </v:textbox>
                      </v:shape>
                      <v:shape id="テキスト ボックス 2" o:spid="_x0000_s1075" type="#_x0000_t202" style="position:absolute;top:12112;width:16033;height:319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" stroked="f">
                        <v:textbox inset="0,0,0,0">
                          <w:txbxContent>
                            <w:p w14:paraId="0B7AE3CD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〒880-8505 宮崎県宮崎市橘通西1丁目1番1号</w:t>
                              </w:r>
                            </w:p>
                            <w:p w14:paraId="0481DFE1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電話：0985-21-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1711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 xml:space="preserve"> F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AX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：0985-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31</w:t>
                              </w: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-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6557</w:t>
                              </w:r>
                            </w:p>
                            <w:p w14:paraId="05767B41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  <w:r w:rsidRPr="009370DD">
                                <w:rPr>
                                  <w:rFonts w:asciiTheme="minorEastAsia" w:eastAsiaTheme="minorEastAsia" w:hAnsiTheme="minorEastAsia" w:hint="eastAsia"/>
                                  <w:sz w:val="11"/>
                                  <w:szCs w:val="11"/>
                                </w:rPr>
                                <w:t>E-Mail：</w:t>
                              </w:r>
                              <w:r w:rsidRPr="009370DD"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  <w:t>01kikaku@city.miyazaki.miyazaki.jp</w:t>
                              </w:r>
                            </w:p>
                            <w:p w14:paraId="2D632F27" w14:textId="77777777" w:rsidR="00E763B2" w:rsidRPr="009370DD" w:rsidRDefault="00E763B2" w:rsidP="00E763B2">
                              <w:pPr>
                                <w:spacing w:line="160" w:lineRule="exact"/>
                                <w:rPr>
                                  <w:rFonts w:asciiTheme="minorEastAsia" w:eastAsiaTheme="minorEastAsia" w:hAnsiTheme="minorEastAsia"/>
                                  <w:sz w:val="11"/>
                                  <w:szCs w:val="11"/>
                                </w:rPr>
                              </w:pP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</w:tr>
    </w:tbl>
    <w:bookmarkEnd w:id="0"/>
    <w:p w14:paraId="2A92B509" w14:textId="43365F15" w:rsidR="003D0C73" w:rsidRDefault="008F63E9">
      <w:r>
        <w:rPr>
          <w:noProof/>
        </w:rPr>
        <w:drawing>
          <wp:anchor distT="0" distB="0" distL="114300" distR="114300" simplePos="0" relativeHeight="251685376" behindDoc="1" locked="0" layoutInCell="1" allowOverlap="1" wp14:anchorId="2C9E167E" wp14:editId="2F84CCE9">
            <wp:simplePos x="0" y="0"/>
            <wp:positionH relativeFrom="column">
              <wp:posOffset>-76200</wp:posOffset>
            </wp:positionH>
            <wp:positionV relativeFrom="paragraph">
              <wp:posOffset>-1986915</wp:posOffset>
            </wp:positionV>
            <wp:extent cx="1512570" cy="1977390"/>
            <wp:effectExtent l="0" t="0" r="0" b="3810"/>
            <wp:wrapNone/>
            <wp:docPr id="399" name="図 39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3872" behindDoc="1" locked="0" layoutInCell="1" allowOverlap="1" wp14:anchorId="73344A40" wp14:editId="01E6D97F">
            <wp:simplePos x="0" y="0"/>
            <wp:positionH relativeFrom="column">
              <wp:posOffset>-76200</wp:posOffset>
            </wp:positionH>
            <wp:positionV relativeFrom="paragraph">
              <wp:posOffset>-3968115</wp:posOffset>
            </wp:positionV>
            <wp:extent cx="1512570" cy="1977390"/>
            <wp:effectExtent l="0" t="0" r="0" b="3810"/>
            <wp:wrapNone/>
            <wp:docPr id="286" name="図 28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45440" behindDoc="1" locked="0" layoutInCell="1" allowOverlap="1" wp14:anchorId="18859560" wp14:editId="5B369706">
            <wp:simplePos x="0" y="0"/>
            <wp:positionH relativeFrom="column">
              <wp:posOffset>-76200</wp:posOffset>
            </wp:positionH>
            <wp:positionV relativeFrom="paragraph">
              <wp:posOffset>-5949315</wp:posOffset>
            </wp:positionV>
            <wp:extent cx="1512570" cy="1977390"/>
            <wp:effectExtent l="0" t="0" r="0" b="3810"/>
            <wp:wrapNone/>
            <wp:docPr id="270" name="図 27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31104" behindDoc="1" locked="0" layoutInCell="1" allowOverlap="1" wp14:anchorId="0FA2DA83" wp14:editId="720358C3">
            <wp:simplePos x="0" y="0"/>
            <wp:positionH relativeFrom="column">
              <wp:posOffset>-76200</wp:posOffset>
            </wp:positionH>
            <wp:positionV relativeFrom="paragraph">
              <wp:posOffset>-7930515</wp:posOffset>
            </wp:positionV>
            <wp:extent cx="1512570" cy="1977390"/>
            <wp:effectExtent l="0" t="0" r="0" b="3810"/>
            <wp:wrapNone/>
            <wp:docPr id="31" name="図 3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19840" behindDoc="1" locked="0" layoutInCell="1" allowOverlap="1" wp14:anchorId="26A0070C" wp14:editId="223F9AFF">
            <wp:simplePos x="0" y="0"/>
            <wp:positionH relativeFrom="column">
              <wp:posOffset>-76200</wp:posOffset>
            </wp:positionH>
            <wp:positionV relativeFrom="paragraph">
              <wp:posOffset>-9902190</wp:posOffset>
            </wp:positionV>
            <wp:extent cx="1512570" cy="1977390"/>
            <wp:effectExtent l="0" t="0" r="0" b="3810"/>
            <wp:wrapNone/>
            <wp:docPr id="1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図 1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512570" cy="1977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3D0C73" w:rsidSect="009732CB">
      <w:pgSz w:w="11906" w:h="16838" w:code="9"/>
      <w:pgMar w:top="454" w:right="720" w:bottom="454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BA0AE6" w14:textId="77777777" w:rsidR="00BE4AF9" w:rsidRDefault="00BE4AF9" w:rsidP="00775958">
      <w:r>
        <w:separator/>
      </w:r>
    </w:p>
  </w:endnote>
  <w:endnote w:type="continuationSeparator" w:id="0">
    <w:p w14:paraId="22AB82FB" w14:textId="77777777" w:rsidR="00BE4AF9" w:rsidRDefault="00BE4AF9" w:rsidP="007759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258AEBD" w14:textId="77777777" w:rsidR="00BE4AF9" w:rsidRDefault="00BE4AF9" w:rsidP="00775958">
      <w:r>
        <w:separator/>
      </w:r>
    </w:p>
  </w:footnote>
  <w:footnote w:type="continuationSeparator" w:id="0">
    <w:p w14:paraId="6615ACCB" w14:textId="77777777" w:rsidR="00BE4AF9" w:rsidRDefault="00BE4AF9" w:rsidP="0077595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embedSystemFonts/>
  <w:bordersDoNotSurroundHeader/>
  <w:bordersDoNotSurroundFooter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409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84CD6"/>
    <w:rsid w:val="00096121"/>
    <w:rsid w:val="000D64BB"/>
    <w:rsid w:val="001203C5"/>
    <w:rsid w:val="0012284B"/>
    <w:rsid w:val="002428FB"/>
    <w:rsid w:val="0027660D"/>
    <w:rsid w:val="002800AB"/>
    <w:rsid w:val="002C7CC8"/>
    <w:rsid w:val="002D0ED2"/>
    <w:rsid w:val="002F225C"/>
    <w:rsid w:val="002F421E"/>
    <w:rsid w:val="00380CEC"/>
    <w:rsid w:val="00384CD6"/>
    <w:rsid w:val="003D0C73"/>
    <w:rsid w:val="00417226"/>
    <w:rsid w:val="004742E1"/>
    <w:rsid w:val="004C599D"/>
    <w:rsid w:val="005A3400"/>
    <w:rsid w:val="00625FE6"/>
    <w:rsid w:val="006C5227"/>
    <w:rsid w:val="0070026A"/>
    <w:rsid w:val="00750CE4"/>
    <w:rsid w:val="00773F24"/>
    <w:rsid w:val="00775958"/>
    <w:rsid w:val="007F230F"/>
    <w:rsid w:val="008612B7"/>
    <w:rsid w:val="00887C77"/>
    <w:rsid w:val="008C236E"/>
    <w:rsid w:val="008F63E9"/>
    <w:rsid w:val="009370DD"/>
    <w:rsid w:val="00942C04"/>
    <w:rsid w:val="009732CB"/>
    <w:rsid w:val="00A24677"/>
    <w:rsid w:val="00A649CB"/>
    <w:rsid w:val="00AF1B10"/>
    <w:rsid w:val="00AF4E85"/>
    <w:rsid w:val="00BC5DED"/>
    <w:rsid w:val="00BE4AF9"/>
    <w:rsid w:val="00D01BB9"/>
    <w:rsid w:val="00D378CC"/>
    <w:rsid w:val="00D51E60"/>
    <w:rsid w:val="00DD0D0A"/>
    <w:rsid w:val="00DF1256"/>
    <w:rsid w:val="00DF218C"/>
    <w:rsid w:val="00E55234"/>
    <w:rsid w:val="00E763B2"/>
    <w:rsid w:val="00EE55BA"/>
    <w:rsid w:val="00F72493"/>
    <w:rsid w:val="00F8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>
      <v:textbox inset="5.85pt,.7pt,5.85pt,.7pt"/>
    </o:shapedefaults>
    <o:shapelayout v:ext="edit">
      <o:idmap v:ext="edit" data="1"/>
    </o:shapelayout>
  </w:shapeDefaults>
  <w:decimalSymbol w:val="."/>
  <w:listSeparator w:val=","/>
  <w14:docId w14:val="10BD0D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Light" w:semiHidden="1" w:unhideWhenUsed="1"/>
    <w:lsdException w:name="Grid Table 1 Light" w:semiHidden="1" w:unhideWhenUsed="1"/>
    <w:lsdException w:name="Grid Table 2" w:semiHidden="1" w:unhideWhenUsed="1"/>
    <w:lsdException w:name="Grid Table 3" w:semiHidden="1" w:unhideWhenUsed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3D0C73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42C04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rsid w:val="002428FB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rsid w:val="002428FB"/>
    <w:rPr>
      <w:rFonts w:asciiTheme="majorHAnsi" w:eastAsiaTheme="majorEastAsia" w:hAnsiTheme="majorHAnsi" w:cstheme="majorBidi"/>
      <w:kern w:val="2"/>
      <w:sz w:val="18"/>
      <w:szCs w:val="18"/>
    </w:rPr>
  </w:style>
  <w:style w:type="paragraph" w:styleId="a6">
    <w:name w:val="header"/>
    <w:basedOn w:val="a"/>
    <w:link w:val="a7"/>
    <w:rsid w:val="0077595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rsid w:val="00775958"/>
    <w:rPr>
      <w:kern w:val="2"/>
      <w:sz w:val="21"/>
      <w:szCs w:val="24"/>
    </w:rPr>
  </w:style>
  <w:style w:type="paragraph" w:styleId="a8">
    <w:name w:val="footer"/>
    <w:basedOn w:val="a"/>
    <w:link w:val="a9"/>
    <w:rsid w:val="00775958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rsid w:val="00775958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h-aratake\AppData\Roaming\Microsoft\Templates\&#21517;&#21050;&#12501;&#12457;&#12540;&#12510;&#12483;&#12488;%201.dotx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Props1.xml><?xml version="1.0" encoding="utf-8"?>
<ds:datastoreItem xmlns:ds="http://schemas.openxmlformats.org/officeDocument/2006/customXml" ds:itemID="{078DEC2C-1A87-4042-B948-85D6FE67BBA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名刺フォーマット 1.dotx</Template>
  <TotalTime>0</TotalTime>
  <Pages>1</Pages>
  <Words>5</Words>
  <Characters>31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名刺フォーマット 1</vt:lpstr>
    </vt:vector>
  </TitlesOfParts>
  <Company/>
  <LinksUpToDate>false</LinksUpToDate>
  <CharactersWithSpaces>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名刺フォーマット 1</dc:title>
  <dc:subject/>
  <dc:creator/>
  <cp:keywords/>
  <dc:description/>
  <cp:lastModifiedBy/>
  <cp:revision>1</cp:revision>
  <dcterms:created xsi:type="dcterms:W3CDTF">2015-03-13T02:51:00Z</dcterms:created>
  <dcterms:modified xsi:type="dcterms:W3CDTF">2022-01-28T03:35:00Z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TC102631339990</vt:lpwstr>
  </property>
</Properties>
</file>